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75AE6" w14:textId="77777777" w:rsidR="00F83D90" w:rsidRDefault="00177984">
      <w:pPr>
        <w:spacing w:after="156"/>
        <w:ind w:left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0B56D1DF" w14:textId="77777777" w:rsidR="00F83D90" w:rsidRDefault="00177984">
      <w:pPr>
        <w:spacing w:after="154"/>
        <w:ind w:left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1CBE00DA" w14:textId="77777777" w:rsidR="00F83D90" w:rsidRDefault="00177984">
      <w:pPr>
        <w:spacing w:after="156"/>
        <w:ind w:left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40335E72" w14:textId="77777777" w:rsidR="00F83D90" w:rsidRDefault="00177984">
      <w:pPr>
        <w:spacing w:after="153"/>
        <w:ind w:left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0DBB1E8C" w14:textId="77777777" w:rsidR="00F83D90" w:rsidRDefault="00177984">
      <w:pPr>
        <w:spacing w:after="232"/>
        <w:ind w:left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5E8FA03F" w14:textId="106E1220" w:rsidR="00F83D90" w:rsidRDefault="00177984" w:rsidP="00177984">
      <w:pPr>
        <w:spacing w:after="0" w:line="267" w:lineRule="auto"/>
        <w:ind w:left="828" w:hanging="586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2022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жылдың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4-тоқсаны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үшін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Табиғи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монополия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субъектісі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желілерінің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бос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және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қолжетімді</w:t>
      </w:r>
      <w:proofErr w:type="spellEnd"/>
    </w:p>
    <w:p w14:paraId="4703845A" w14:textId="69BA1563" w:rsidR="00F83D90" w:rsidRDefault="00177984" w:rsidP="00177984">
      <w:pPr>
        <w:spacing w:after="139" w:line="267" w:lineRule="auto"/>
        <w:ind w:left="-15" w:firstLine="1164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40"/>
        </w:rPr>
        <w:t>қуаттарының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сыйымдылықтарының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орындарының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өткізу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қабілеттерінің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резерві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болуы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туралы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ақпарат</w:t>
      </w:r>
      <w:proofErr w:type="spellEnd"/>
    </w:p>
    <w:p w14:paraId="6CF94703" w14:textId="77777777" w:rsidR="00F83D90" w:rsidRDefault="00177984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r>
        <w:br w:type="page"/>
      </w:r>
    </w:p>
    <w:p w14:paraId="32262185" w14:textId="77777777" w:rsidR="00F83D90" w:rsidRDefault="00177984">
      <w:pPr>
        <w:spacing w:after="262"/>
        <w:ind w:left="223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14:paraId="7BE0C6A7" w14:textId="77777777" w:rsidR="00F83D90" w:rsidRDefault="00177984">
      <w:pPr>
        <w:spacing w:after="105"/>
        <w:ind w:left="1277" w:right="107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2022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жылғы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тоқсанында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Қазаэронавигация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» РМК  </w:t>
      </w:r>
    </w:p>
    <w:p w14:paraId="7931DE9D" w14:textId="77777777" w:rsidR="00F83D90" w:rsidRDefault="00177984">
      <w:pPr>
        <w:spacing w:after="0" w:line="336" w:lineRule="auto"/>
        <w:ind w:left="1277" w:right="93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«ОҚ ӘҚҰ ӨО» филиалы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диспетчерлік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пунктерінің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өткізу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қабілеті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ақпарат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936273F" w14:textId="77777777" w:rsidR="00F83D90" w:rsidRDefault="00177984">
      <w:pPr>
        <w:spacing w:after="0"/>
        <w:ind w:left="26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345" w:type="dxa"/>
        <w:tblInd w:w="228" w:type="dxa"/>
        <w:tblCellMar>
          <w:top w:w="0" w:type="dxa"/>
          <w:left w:w="108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833"/>
        <w:gridCol w:w="2090"/>
        <w:gridCol w:w="2143"/>
        <w:gridCol w:w="2064"/>
        <w:gridCol w:w="2215"/>
      </w:tblGrid>
      <w:tr w:rsidR="00F83D90" w14:paraId="0BF0CF64" w14:textId="77777777">
        <w:trPr>
          <w:trHeight w:val="1620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5940" w14:textId="77777777" w:rsidR="00F83D90" w:rsidRDefault="00177984">
            <w:pPr>
              <w:spacing w:after="84"/>
              <w:ind w:left="16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  <w:p w14:paraId="0C48E364" w14:textId="77777777" w:rsidR="00F83D90" w:rsidRDefault="00177984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р/с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81F9C" w14:textId="77777777" w:rsidR="00F83D90" w:rsidRDefault="00177984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Диспетчерлік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пункт 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8AEC" w14:textId="77777777" w:rsidR="00F83D90" w:rsidRDefault="00177984">
            <w:pPr>
              <w:spacing w:after="99" w:line="237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Диспетчерлік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пункттің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2D6B651D" w14:textId="77777777" w:rsidR="00F83D90" w:rsidRDefault="00177984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өткізу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ӘК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сағ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2DA29" w14:textId="77777777" w:rsidR="00F83D90" w:rsidRDefault="00177984">
            <w:pPr>
              <w:spacing w:after="0" w:line="247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2022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жылғы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тоқсан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нақты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4A481B74" w14:textId="77777777" w:rsidR="00F83D90" w:rsidRDefault="00177984">
            <w:pPr>
              <w:spacing w:after="61"/>
              <w:ind w:left="5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көрсеткіштер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4B5212B2" w14:textId="77777777" w:rsidR="00F83D90" w:rsidRDefault="00177984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ӘК/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сағ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42389" w14:textId="77777777" w:rsidR="00F83D90" w:rsidRDefault="00177984">
            <w:pPr>
              <w:spacing w:after="90" w:line="237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Рұқсат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етілген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айырмашылық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01F415B1" w14:textId="77777777" w:rsidR="00F83D90" w:rsidRDefault="00177984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ӘК/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сағ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F83D90" w14:paraId="6D85A741" w14:textId="77777777">
        <w:trPr>
          <w:trHeight w:val="332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50E9A0" w14:textId="77777777" w:rsidR="00F83D90" w:rsidRDefault="00F83D90"/>
        </w:tc>
        <w:tc>
          <w:tcPr>
            <w:tcW w:w="20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1F75BC" w14:textId="77777777" w:rsidR="00F83D90" w:rsidRDefault="00F83D90"/>
        </w:tc>
        <w:tc>
          <w:tcPr>
            <w:tcW w:w="64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F476FC" w14:textId="77777777" w:rsidR="00F83D90" w:rsidRDefault="00177984">
            <w:pPr>
              <w:spacing w:after="0"/>
              <w:ind w:left="88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АДО Астана </w:t>
            </w:r>
          </w:p>
        </w:tc>
      </w:tr>
      <w:tr w:rsidR="00F83D90" w14:paraId="43BB3B14" w14:textId="77777777">
        <w:trPr>
          <w:trHeight w:val="331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E5B08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0379" w14:textId="77777777" w:rsidR="00F83D90" w:rsidRDefault="00177984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А1С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E9F7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21,29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85445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8,85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7CA2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12,44 </w:t>
            </w:r>
          </w:p>
        </w:tc>
      </w:tr>
      <w:tr w:rsidR="00F83D90" w14:paraId="2EEF1EF5" w14:textId="77777777">
        <w:trPr>
          <w:trHeight w:val="331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46C3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547CF" w14:textId="77777777" w:rsidR="00F83D90" w:rsidRDefault="00177984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А2С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0A70B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21,98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523F1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5,86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B150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16,12 </w:t>
            </w:r>
          </w:p>
        </w:tc>
      </w:tr>
      <w:tr w:rsidR="00F83D90" w14:paraId="0E02AF9D" w14:textId="77777777">
        <w:trPr>
          <w:trHeight w:val="334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6F21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AFB77" w14:textId="77777777" w:rsidR="00F83D90" w:rsidRDefault="00177984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А3С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B9BB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20,84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08F0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5,73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9609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15,11 </w:t>
            </w:r>
          </w:p>
        </w:tc>
      </w:tr>
      <w:tr w:rsidR="00F83D90" w14:paraId="6FEA110A" w14:textId="77777777">
        <w:trPr>
          <w:trHeight w:val="331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D36F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7020B" w14:textId="77777777" w:rsidR="00F83D90" w:rsidRDefault="00177984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А4С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64D18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19,82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572D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6,26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541CD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13,56 </w:t>
            </w:r>
          </w:p>
        </w:tc>
      </w:tr>
      <w:tr w:rsidR="00F83D90" w14:paraId="30471D42" w14:textId="77777777">
        <w:trPr>
          <w:trHeight w:val="331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9C95FC" w14:textId="77777777" w:rsidR="00F83D90" w:rsidRDefault="00F83D90"/>
        </w:tc>
        <w:tc>
          <w:tcPr>
            <w:tcW w:w="20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F32A701" w14:textId="77777777" w:rsidR="00F83D90" w:rsidRDefault="00F83D90"/>
        </w:tc>
        <w:tc>
          <w:tcPr>
            <w:tcW w:w="64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3DD5FE" w14:textId="77777777" w:rsidR="00F83D90" w:rsidRDefault="00177984">
            <w:pPr>
              <w:spacing w:after="0"/>
              <w:ind w:left="88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ӘДО Астана </w:t>
            </w:r>
          </w:p>
        </w:tc>
      </w:tr>
      <w:tr w:rsidR="00F83D90" w14:paraId="34468F8D" w14:textId="77777777">
        <w:trPr>
          <w:trHeight w:val="334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385B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5.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CA8E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РДП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9F12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22,62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6E8D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7,58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D81C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15,04 </w:t>
            </w:r>
          </w:p>
        </w:tc>
      </w:tr>
      <w:tr w:rsidR="00F83D90" w14:paraId="1602F454" w14:textId="77777777">
        <w:trPr>
          <w:trHeight w:val="331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E4D9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1D64" w14:textId="77777777" w:rsidR="00F83D90" w:rsidRDefault="00177984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МДП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166E2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22,62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D8F8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7,93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9F60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14,69 </w:t>
            </w:r>
          </w:p>
        </w:tc>
      </w:tr>
      <w:tr w:rsidR="00F83D90" w14:paraId="5BA67982" w14:textId="77777777">
        <w:trPr>
          <w:trHeight w:val="331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3F4D0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7.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38F2D" w14:textId="77777777" w:rsidR="00F83D90" w:rsidRDefault="00177984">
            <w:pPr>
              <w:spacing w:after="0"/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ШДП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935A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22,62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9D403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7,93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75BB8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14,69 </w:t>
            </w:r>
          </w:p>
        </w:tc>
      </w:tr>
      <w:tr w:rsidR="00F83D90" w14:paraId="282A4799" w14:textId="77777777">
        <w:trPr>
          <w:trHeight w:val="334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5E00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8.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2DD72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ЖДП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4823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26,82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4BDE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7,57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65E1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19,25 </w:t>
            </w:r>
          </w:p>
        </w:tc>
      </w:tr>
    </w:tbl>
    <w:p w14:paraId="7F03CDBF" w14:textId="2A292B71" w:rsidR="00F83D90" w:rsidRDefault="00177984" w:rsidP="00177984">
      <w:pPr>
        <w:spacing w:after="155"/>
        <w:ind w:left="22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bookmarkStart w:id="0" w:name="_GoBack"/>
      <w:bookmarkEnd w:id="0"/>
    </w:p>
    <w:p w14:paraId="4FF92613" w14:textId="77777777" w:rsidR="00F83D90" w:rsidRDefault="00177984">
      <w:pPr>
        <w:spacing w:after="0"/>
        <w:ind w:left="223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0" wp14:anchorId="7C3D23CF" wp14:editId="5093B5BB">
            <wp:simplePos x="0" y="0"/>
            <wp:positionH relativeFrom="column">
              <wp:posOffset>3518611</wp:posOffset>
            </wp:positionH>
            <wp:positionV relativeFrom="paragraph">
              <wp:posOffset>-134705</wp:posOffset>
            </wp:positionV>
            <wp:extent cx="1202296" cy="447662"/>
            <wp:effectExtent l="0" t="0" r="0" b="0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2296" cy="4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ӘҚҚ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қызметі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бастығының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орынбасары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Д.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Сырымбетов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4369353" w14:textId="77777777" w:rsidR="00F83D90" w:rsidRDefault="00F83D90">
      <w:pPr>
        <w:sectPr w:rsidR="00F83D90">
          <w:pgSz w:w="11906" w:h="16838"/>
          <w:pgMar w:top="1093" w:right="823" w:bottom="7626" w:left="1479" w:header="720" w:footer="720" w:gutter="0"/>
          <w:cols w:space="720"/>
        </w:sectPr>
      </w:pPr>
    </w:p>
    <w:p w14:paraId="5CBEAA9F" w14:textId="77777777" w:rsidR="00F83D90" w:rsidRDefault="0017798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DAFB8C0" wp14:editId="694F7437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47CF1" w14:textId="77777777" w:rsidR="00F83D90" w:rsidRDefault="00F83D90">
      <w:pPr>
        <w:sectPr w:rsidR="00F83D90">
          <w:pgSz w:w="11900" w:h="16840"/>
          <w:pgMar w:top="1440" w:right="1440" w:bottom="1440" w:left="1440" w:header="720" w:footer="720" w:gutter="0"/>
          <w:cols w:space="720"/>
        </w:sectPr>
      </w:pPr>
    </w:p>
    <w:p w14:paraId="5659E199" w14:textId="77777777" w:rsidR="00F83D90" w:rsidRDefault="00177984">
      <w:pPr>
        <w:spacing w:after="16" w:line="270" w:lineRule="auto"/>
        <w:ind w:left="1072" w:right="110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2022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жылғы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тоқсанында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Қазаэронавигация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» РМК  </w:t>
      </w:r>
    </w:p>
    <w:p w14:paraId="51307F53" w14:textId="77777777" w:rsidR="00F83D90" w:rsidRDefault="00177984">
      <w:pPr>
        <w:spacing w:after="16" w:line="270" w:lineRule="auto"/>
        <w:ind w:left="1072" w:right="950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«БҚ ӘҚҰ ӨО» филиалы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диспетчерлік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пунктерінің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өткізу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қабілеті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ақпарат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C917DB3" w14:textId="77777777" w:rsidR="00F83D90" w:rsidRDefault="00177984">
      <w:pPr>
        <w:spacing w:after="0"/>
        <w:ind w:left="4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347" w:type="dxa"/>
        <w:tblInd w:w="5" w:type="dxa"/>
        <w:tblCellMar>
          <w:top w:w="9" w:type="dxa"/>
          <w:left w:w="108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832"/>
        <w:gridCol w:w="2091"/>
        <w:gridCol w:w="2144"/>
        <w:gridCol w:w="2065"/>
        <w:gridCol w:w="2215"/>
      </w:tblGrid>
      <w:tr w:rsidR="00F83D90" w14:paraId="266423D0" w14:textId="77777777">
        <w:trPr>
          <w:trHeight w:val="1620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0211C" w14:textId="77777777" w:rsidR="00F83D90" w:rsidRDefault="00177984">
            <w:pPr>
              <w:spacing w:after="21"/>
              <w:ind w:left="16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  <w:p w14:paraId="2852E3EC" w14:textId="77777777" w:rsidR="00F83D90" w:rsidRDefault="00177984">
            <w:pPr>
              <w:spacing w:after="0"/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р/с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EA9C8" w14:textId="77777777" w:rsidR="00F83D90" w:rsidRDefault="00177984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Диспетчерлік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пункт 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4175A" w14:textId="77777777" w:rsidR="00F83D90" w:rsidRDefault="00177984">
            <w:pPr>
              <w:spacing w:after="58" w:line="238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Диспетчерлік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пункттің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2FC0AC4A" w14:textId="77777777" w:rsidR="00F83D90" w:rsidRDefault="00177984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өткізу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ӘК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сағ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E6F7F" w14:textId="77777777" w:rsidR="00F83D90" w:rsidRDefault="00177984">
            <w:pPr>
              <w:spacing w:after="0" w:line="239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2022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жылғы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тоқсан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нақты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12282219" w14:textId="77777777" w:rsidR="00F83D90" w:rsidRDefault="00177984">
            <w:pPr>
              <w:spacing w:after="21"/>
              <w:ind w:left="5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көрсеткіштер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28B0CD16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ӘК/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сағ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7AB8" w14:textId="77777777" w:rsidR="00F83D90" w:rsidRDefault="00177984">
            <w:pPr>
              <w:spacing w:after="53" w:line="238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Рұқсат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етілген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айырмашылық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3D48A163" w14:textId="77777777" w:rsidR="00F83D90" w:rsidRDefault="00177984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ӘК/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сағ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F83D90" w14:paraId="0D4EB5FB" w14:textId="77777777">
        <w:trPr>
          <w:trHeight w:val="331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BC06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02DBD" w14:textId="77777777" w:rsidR="00F83D90" w:rsidRDefault="00177984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Сектор «А1В»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7734A" w14:textId="77777777" w:rsidR="00F83D90" w:rsidRDefault="00177984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30,15 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D098" w14:textId="77777777" w:rsidR="00F83D90" w:rsidRDefault="00177984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10,93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55AF1" w14:textId="77777777" w:rsidR="00F83D90" w:rsidRDefault="00177984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19,22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</w:tr>
      <w:tr w:rsidR="00F83D90" w14:paraId="58B4ECF5" w14:textId="77777777">
        <w:trPr>
          <w:trHeight w:val="334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1D47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DE06" w14:textId="77777777" w:rsidR="00F83D90" w:rsidRDefault="00177984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Сектор «А2В»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4C9F" w14:textId="77777777" w:rsidR="00F83D90" w:rsidRDefault="00177984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33,12 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12B55" w14:textId="77777777" w:rsidR="00F83D90" w:rsidRDefault="00177984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18,35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81EDD" w14:textId="77777777" w:rsidR="00F83D90" w:rsidRDefault="00177984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14,77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</w:tr>
      <w:tr w:rsidR="00F83D90" w14:paraId="2B0F5A9A" w14:textId="77777777">
        <w:trPr>
          <w:trHeight w:val="331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369C4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D5A39" w14:textId="77777777" w:rsidR="00F83D90" w:rsidRDefault="00177984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Сектор «А3В»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B0443" w14:textId="77777777" w:rsidR="00F83D90" w:rsidRDefault="00177984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29,23 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6A16" w14:textId="77777777" w:rsidR="00F83D90" w:rsidRDefault="00177984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10,76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5AF9F" w14:textId="77777777" w:rsidR="00F83D90" w:rsidRDefault="00177984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18,47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</w:tr>
      <w:tr w:rsidR="00F83D90" w14:paraId="72BC72B1" w14:textId="77777777">
        <w:trPr>
          <w:trHeight w:val="331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98E5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3F98" w14:textId="77777777" w:rsidR="00F83D90" w:rsidRDefault="00177984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Сектор «А4В»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58BF" w14:textId="77777777" w:rsidR="00F83D90" w:rsidRDefault="00177984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43,75 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28FDF" w14:textId="77777777" w:rsidR="00F83D90" w:rsidRDefault="00177984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13,5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63ADA" w14:textId="77777777" w:rsidR="00F83D90" w:rsidRDefault="00177984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30,25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</w:tr>
      <w:tr w:rsidR="00F83D90" w14:paraId="16F2E496" w14:textId="77777777">
        <w:trPr>
          <w:trHeight w:val="334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8E4AA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5.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2B0C" w14:textId="77777777" w:rsidR="00F83D90" w:rsidRDefault="00177984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Сектор «А5В»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5244F" w14:textId="77777777" w:rsidR="00F83D90" w:rsidRDefault="00177984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38,69 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9FF9" w14:textId="77777777" w:rsidR="00F83D90" w:rsidRDefault="00177984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20,96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BF2EA" w14:textId="77777777" w:rsidR="00F83D90" w:rsidRDefault="00177984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17,73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</w:tr>
      <w:tr w:rsidR="00F83D90" w14:paraId="31891214" w14:textId="77777777">
        <w:trPr>
          <w:trHeight w:val="331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FF58" w14:textId="77777777" w:rsidR="00F83D90" w:rsidRDefault="0017798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BD4B" w14:textId="77777777" w:rsidR="00F83D90" w:rsidRDefault="001779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ДП «Вышка»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B67E" w14:textId="77777777" w:rsidR="00F83D90" w:rsidRDefault="00177984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15,6 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AEE37" w14:textId="77777777" w:rsidR="00F83D90" w:rsidRDefault="0017798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1,04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AA25" w14:textId="77777777" w:rsidR="00F83D90" w:rsidRDefault="00177984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14,56 </w:t>
            </w:r>
          </w:p>
        </w:tc>
      </w:tr>
    </w:tbl>
    <w:p w14:paraId="72874B6D" w14:textId="77777777" w:rsidR="00F83D90" w:rsidRDefault="00177984">
      <w:pPr>
        <w:spacing w:after="158"/>
        <w:ind w:right="362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B657D59" w14:textId="77777777" w:rsidR="00F83D90" w:rsidRDefault="00177984">
      <w:pPr>
        <w:spacing w:after="213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0F8696C7" w14:textId="77777777" w:rsidR="00F83D90" w:rsidRDefault="00177984">
      <w:pPr>
        <w:tabs>
          <w:tab w:val="center" w:pos="6373"/>
          <w:tab w:val="center" w:pos="8016"/>
        </w:tabs>
        <w:spacing w:after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2A5359" wp14:editId="7ACC5059">
                <wp:simplePos x="0" y="0"/>
                <wp:positionH relativeFrom="column">
                  <wp:posOffset>2757780</wp:posOffset>
                </wp:positionH>
                <wp:positionV relativeFrom="paragraph">
                  <wp:posOffset>-575526</wp:posOffset>
                </wp:positionV>
                <wp:extent cx="899160" cy="982980"/>
                <wp:effectExtent l="0" t="0" r="0" b="0"/>
                <wp:wrapSquare wrapText="bothSides"/>
                <wp:docPr id="5493" name="Group 5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" cy="982980"/>
                          <a:chOff x="0" y="0"/>
                          <a:chExt cx="899160" cy="982980"/>
                        </a:xfrm>
                      </wpg:grpSpPr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982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Rectangle 710"/>
                        <wps:cNvSpPr/>
                        <wps:spPr>
                          <a:xfrm>
                            <a:off x="839216" y="538965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BACE2" w14:textId="77777777" w:rsidR="00F83D90" w:rsidRDefault="001779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93" style="width:70.8pt;height:77.4pt;position:absolute;mso-position-horizontal-relative:text;mso-position-horizontal:absolute;margin-left:217.148pt;mso-position-vertical-relative:text;margin-top:-45.317pt;" coordsize="8991,9829">
                <v:shape id="Picture 460" style="position:absolute;width:8991;height:9829;left:0;top:0;" filled="f">
                  <v:imagedata r:id="rId7"/>
                </v:shape>
                <v:rect id="Rectangle 710" style="position:absolute;width:592;height:2621;left:8392;top:5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</w:rPr>
        <w:t xml:space="preserve">ӘҚҚ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қызметі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бастығы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Е.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Сермуханов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95302CC" w14:textId="77777777" w:rsidR="00F83D90" w:rsidRDefault="00177984">
      <w:pPr>
        <w:spacing w:after="0"/>
        <w:ind w:right="3625"/>
      </w:pPr>
      <w:r>
        <w:t xml:space="preserve"> </w:t>
      </w:r>
    </w:p>
    <w:p w14:paraId="409F0FEB" w14:textId="77777777" w:rsidR="00F83D90" w:rsidRDefault="00F83D90">
      <w:pPr>
        <w:sectPr w:rsidR="00F83D90">
          <w:pgSz w:w="11906" w:h="16838"/>
          <w:pgMar w:top="1440" w:right="821" w:bottom="1440" w:left="1702" w:header="720" w:footer="720" w:gutter="0"/>
          <w:cols w:space="720"/>
        </w:sectPr>
      </w:pPr>
    </w:p>
    <w:p w14:paraId="313292F9" w14:textId="77777777" w:rsidR="00F83D90" w:rsidRDefault="0017798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B33706E" wp14:editId="4F6CD672">
            <wp:simplePos x="0" y="0"/>
            <wp:positionH relativeFrom="page">
              <wp:posOffset>0</wp:posOffset>
            </wp:positionH>
            <wp:positionV relativeFrom="page">
              <wp:posOffset>17783</wp:posOffset>
            </wp:positionV>
            <wp:extent cx="7556500" cy="10657840"/>
            <wp:effectExtent l="0" t="0" r="0" b="0"/>
            <wp:wrapTopAndBottom/>
            <wp:docPr id="776" name="Picture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3D9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D90"/>
    <w:rsid w:val="00177984"/>
    <w:rsid w:val="00F8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DB2EC"/>
  <w15:docId w15:val="{8D0FB87B-188E-4DFA-A3F3-7BE5B5703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B04CD0B</Template>
  <TotalTime>1</TotalTime>
  <Pages>6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Ilyassova</dc:creator>
  <cp:keywords/>
  <cp:lastModifiedBy>Бегалинов Ернар Кайратович</cp:lastModifiedBy>
  <cp:revision>2</cp:revision>
  <dcterms:created xsi:type="dcterms:W3CDTF">2023-01-05T09:28:00Z</dcterms:created>
  <dcterms:modified xsi:type="dcterms:W3CDTF">2023-01-05T09:28:00Z</dcterms:modified>
</cp:coreProperties>
</file>